
<file path=[Content_Types].xml><?xml version="1.0" encoding="utf-8"?>
<Types xmlns="http://schemas.openxmlformats.org/package/2006/content-types">
  <Default Extension="bin" ContentType="application/vnd.ms-office.vbaProject"/>
  <Default Extension="png" ContentType="image/.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d37c32edff1a4b70" Type="http://schemas.microsoft.com/office/2006/relationships/ui/extensibility" Target="customUI/customUI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BAAB1" w14:textId="3C92562E" w:rsidR="009F67C0" w:rsidRPr="0071490D" w:rsidRDefault="009F67C0" w:rsidP="0071490D"/>
    <w:sectPr w:rsidR="009F67C0" w:rsidRPr="0071490D" w:rsidSect="00446B7F">
      <w:pgSz w:w="11906" w:h="16838" w:code="9"/>
      <w:pgMar w:top="2268" w:right="1701" w:bottom="1701" w:left="1871" w:header="709" w:footer="709" w:gutter="0"/>
      <w:paperSrc w:first="9241" w:other="9241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652">
      <wne:macro wne:macroName="TEMPLATEPROJECT.RAPPORTGENERATOR.RAPPORTGENERATOR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EF716" w14:textId="77777777" w:rsidR="0069089A" w:rsidRDefault="0069089A" w:rsidP="0069089A">
      <w:r>
        <w:separator/>
      </w:r>
    </w:p>
  </w:endnote>
  <w:endnote w:type="continuationSeparator" w:id="0">
    <w:p w14:paraId="5536D013" w14:textId="77777777" w:rsidR="0069089A" w:rsidRDefault="0069089A" w:rsidP="00690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58BB3" w14:textId="77777777" w:rsidR="0069089A" w:rsidRDefault="0069089A" w:rsidP="0069089A">
      <w:r>
        <w:separator/>
      </w:r>
    </w:p>
  </w:footnote>
  <w:footnote w:type="continuationSeparator" w:id="0">
    <w:p w14:paraId="34848C36" w14:textId="77777777" w:rsidR="0069089A" w:rsidRDefault="0069089A" w:rsidP="006908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9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232"/>
    <w:rsid w:val="0000070A"/>
    <w:rsid w:val="00000B17"/>
    <w:rsid w:val="0000467E"/>
    <w:rsid w:val="000059F7"/>
    <w:rsid w:val="00006354"/>
    <w:rsid w:val="000107FF"/>
    <w:rsid w:val="00010DB0"/>
    <w:rsid w:val="00011198"/>
    <w:rsid w:val="00011D6E"/>
    <w:rsid w:val="00013E5C"/>
    <w:rsid w:val="000266A7"/>
    <w:rsid w:val="000318DB"/>
    <w:rsid w:val="00036EA5"/>
    <w:rsid w:val="0004065E"/>
    <w:rsid w:val="000418CE"/>
    <w:rsid w:val="00041A2C"/>
    <w:rsid w:val="0004656D"/>
    <w:rsid w:val="00047C19"/>
    <w:rsid w:val="0005128B"/>
    <w:rsid w:val="00052B8B"/>
    <w:rsid w:val="00054695"/>
    <w:rsid w:val="00060254"/>
    <w:rsid w:val="00060E4C"/>
    <w:rsid w:val="00063D00"/>
    <w:rsid w:val="000645D0"/>
    <w:rsid w:val="000653F9"/>
    <w:rsid w:val="00070C58"/>
    <w:rsid w:val="0007626B"/>
    <w:rsid w:val="00076963"/>
    <w:rsid w:val="00080674"/>
    <w:rsid w:val="00084708"/>
    <w:rsid w:val="000903D3"/>
    <w:rsid w:val="00094492"/>
    <w:rsid w:val="000A09AF"/>
    <w:rsid w:val="000A3EB5"/>
    <w:rsid w:val="000A5F34"/>
    <w:rsid w:val="000A6626"/>
    <w:rsid w:val="000B2127"/>
    <w:rsid w:val="000B3C64"/>
    <w:rsid w:val="000C18BE"/>
    <w:rsid w:val="000C2F0F"/>
    <w:rsid w:val="000C4837"/>
    <w:rsid w:val="000D15EC"/>
    <w:rsid w:val="000D1966"/>
    <w:rsid w:val="000D3ACB"/>
    <w:rsid w:val="000D3E90"/>
    <w:rsid w:val="000E0193"/>
    <w:rsid w:val="000E3D21"/>
    <w:rsid w:val="000E5CC8"/>
    <w:rsid w:val="000F1977"/>
    <w:rsid w:val="000F1DA7"/>
    <w:rsid w:val="000F2B8B"/>
    <w:rsid w:val="000F392F"/>
    <w:rsid w:val="00100F13"/>
    <w:rsid w:val="00101305"/>
    <w:rsid w:val="00101935"/>
    <w:rsid w:val="0010235B"/>
    <w:rsid w:val="0010306D"/>
    <w:rsid w:val="00107937"/>
    <w:rsid w:val="001112C2"/>
    <w:rsid w:val="00114133"/>
    <w:rsid w:val="00115D71"/>
    <w:rsid w:val="00116D62"/>
    <w:rsid w:val="00120384"/>
    <w:rsid w:val="00120E31"/>
    <w:rsid w:val="00121A75"/>
    <w:rsid w:val="00126D7C"/>
    <w:rsid w:val="00130438"/>
    <w:rsid w:val="00134220"/>
    <w:rsid w:val="001433AA"/>
    <w:rsid w:val="001465B9"/>
    <w:rsid w:val="00147442"/>
    <w:rsid w:val="00150E29"/>
    <w:rsid w:val="001530CA"/>
    <w:rsid w:val="00155BC5"/>
    <w:rsid w:val="00157F84"/>
    <w:rsid w:val="00160F44"/>
    <w:rsid w:val="00167206"/>
    <w:rsid w:val="0017277C"/>
    <w:rsid w:val="001768B5"/>
    <w:rsid w:val="0018140F"/>
    <w:rsid w:val="00182297"/>
    <w:rsid w:val="00183427"/>
    <w:rsid w:val="00186351"/>
    <w:rsid w:val="00187662"/>
    <w:rsid w:val="00190314"/>
    <w:rsid w:val="00190510"/>
    <w:rsid w:val="00194BE3"/>
    <w:rsid w:val="0019537A"/>
    <w:rsid w:val="00195BC0"/>
    <w:rsid w:val="001A1065"/>
    <w:rsid w:val="001A1F44"/>
    <w:rsid w:val="001A3C33"/>
    <w:rsid w:val="001A438F"/>
    <w:rsid w:val="001A6B4B"/>
    <w:rsid w:val="001A7BA1"/>
    <w:rsid w:val="001B3F17"/>
    <w:rsid w:val="001B7006"/>
    <w:rsid w:val="001C0500"/>
    <w:rsid w:val="001C0D73"/>
    <w:rsid w:val="001C322E"/>
    <w:rsid w:val="001C3E86"/>
    <w:rsid w:val="001C5474"/>
    <w:rsid w:val="001C5840"/>
    <w:rsid w:val="001C742A"/>
    <w:rsid w:val="001D0A12"/>
    <w:rsid w:val="001D16A7"/>
    <w:rsid w:val="001D3876"/>
    <w:rsid w:val="001D6513"/>
    <w:rsid w:val="001E0D3C"/>
    <w:rsid w:val="001E30D4"/>
    <w:rsid w:val="001E41E3"/>
    <w:rsid w:val="001E7478"/>
    <w:rsid w:val="001F1E71"/>
    <w:rsid w:val="001F234C"/>
    <w:rsid w:val="001F37F9"/>
    <w:rsid w:val="001F3EA8"/>
    <w:rsid w:val="001F6B91"/>
    <w:rsid w:val="001F7465"/>
    <w:rsid w:val="00200B2C"/>
    <w:rsid w:val="00210903"/>
    <w:rsid w:val="00215194"/>
    <w:rsid w:val="00222305"/>
    <w:rsid w:val="0022626F"/>
    <w:rsid w:val="002271E6"/>
    <w:rsid w:val="00227FA5"/>
    <w:rsid w:val="00230EFF"/>
    <w:rsid w:val="002328A6"/>
    <w:rsid w:val="00232E51"/>
    <w:rsid w:val="00235DFD"/>
    <w:rsid w:val="00240CF7"/>
    <w:rsid w:val="002414A0"/>
    <w:rsid w:val="002416D1"/>
    <w:rsid w:val="00241B46"/>
    <w:rsid w:val="00243E3C"/>
    <w:rsid w:val="00244242"/>
    <w:rsid w:val="00246361"/>
    <w:rsid w:val="00246365"/>
    <w:rsid w:val="002502FF"/>
    <w:rsid w:val="00250D0A"/>
    <w:rsid w:val="0025502F"/>
    <w:rsid w:val="00256687"/>
    <w:rsid w:val="002626EE"/>
    <w:rsid w:val="00263508"/>
    <w:rsid w:val="002653B4"/>
    <w:rsid w:val="00270393"/>
    <w:rsid w:val="0028095C"/>
    <w:rsid w:val="00282B93"/>
    <w:rsid w:val="0029331B"/>
    <w:rsid w:val="002954F5"/>
    <w:rsid w:val="002961E9"/>
    <w:rsid w:val="002A4295"/>
    <w:rsid w:val="002A6AA8"/>
    <w:rsid w:val="002B5779"/>
    <w:rsid w:val="002C020A"/>
    <w:rsid w:val="002C53DC"/>
    <w:rsid w:val="002C62CD"/>
    <w:rsid w:val="002C724F"/>
    <w:rsid w:val="002D1A38"/>
    <w:rsid w:val="002D5D43"/>
    <w:rsid w:val="002D5E03"/>
    <w:rsid w:val="002D6530"/>
    <w:rsid w:val="002D6F14"/>
    <w:rsid w:val="002F1983"/>
    <w:rsid w:val="002F29E5"/>
    <w:rsid w:val="002F36E4"/>
    <w:rsid w:val="002F7074"/>
    <w:rsid w:val="002F7335"/>
    <w:rsid w:val="003043B3"/>
    <w:rsid w:val="003068C9"/>
    <w:rsid w:val="00307211"/>
    <w:rsid w:val="00312573"/>
    <w:rsid w:val="00315866"/>
    <w:rsid w:val="003200EE"/>
    <w:rsid w:val="0032084E"/>
    <w:rsid w:val="00320CF0"/>
    <w:rsid w:val="0032240D"/>
    <w:rsid w:val="00332CD5"/>
    <w:rsid w:val="00335D3D"/>
    <w:rsid w:val="003425C0"/>
    <w:rsid w:val="00344E04"/>
    <w:rsid w:val="00355457"/>
    <w:rsid w:val="003631F4"/>
    <w:rsid w:val="003707DD"/>
    <w:rsid w:val="0037177F"/>
    <w:rsid w:val="00371C57"/>
    <w:rsid w:val="00373470"/>
    <w:rsid w:val="0037762D"/>
    <w:rsid w:val="00380A58"/>
    <w:rsid w:val="00381727"/>
    <w:rsid w:val="00382730"/>
    <w:rsid w:val="00385E55"/>
    <w:rsid w:val="003A080A"/>
    <w:rsid w:val="003A5E70"/>
    <w:rsid w:val="003B678F"/>
    <w:rsid w:val="003C3FCF"/>
    <w:rsid w:val="003C4D52"/>
    <w:rsid w:val="003D234A"/>
    <w:rsid w:val="003E4EBD"/>
    <w:rsid w:val="003E6D46"/>
    <w:rsid w:val="003F2963"/>
    <w:rsid w:val="003F3C83"/>
    <w:rsid w:val="003F4E61"/>
    <w:rsid w:val="00404EF0"/>
    <w:rsid w:val="004067EF"/>
    <w:rsid w:val="004121FB"/>
    <w:rsid w:val="00415005"/>
    <w:rsid w:val="00415DB5"/>
    <w:rsid w:val="00416F18"/>
    <w:rsid w:val="004176E6"/>
    <w:rsid w:val="004178B6"/>
    <w:rsid w:val="00422A87"/>
    <w:rsid w:val="00424E02"/>
    <w:rsid w:val="00425362"/>
    <w:rsid w:val="004265A2"/>
    <w:rsid w:val="0043203D"/>
    <w:rsid w:val="0043351F"/>
    <w:rsid w:val="004404C1"/>
    <w:rsid w:val="0044074A"/>
    <w:rsid w:val="004415B3"/>
    <w:rsid w:val="004419CE"/>
    <w:rsid w:val="004438AB"/>
    <w:rsid w:val="00445AA4"/>
    <w:rsid w:val="00446B7F"/>
    <w:rsid w:val="004471A5"/>
    <w:rsid w:val="00447EA0"/>
    <w:rsid w:val="00447FC6"/>
    <w:rsid w:val="00450254"/>
    <w:rsid w:val="0045080F"/>
    <w:rsid w:val="004519E4"/>
    <w:rsid w:val="00451C4F"/>
    <w:rsid w:val="0045217C"/>
    <w:rsid w:val="004561C9"/>
    <w:rsid w:val="00456456"/>
    <w:rsid w:val="0045729A"/>
    <w:rsid w:val="004678F0"/>
    <w:rsid w:val="00470B02"/>
    <w:rsid w:val="0047288A"/>
    <w:rsid w:val="004744F0"/>
    <w:rsid w:val="00474C06"/>
    <w:rsid w:val="00475D3E"/>
    <w:rsid w:val="0047629F"/>
    <w:rsid w:val="00476909"/>
    <w:rsid w:val="004820EC"/>
    <w:rsid w:val="0048214F"/>
    <w:rsid w:val="004851C4"/>
    <w:rsid w:val="004869EB"/>
    <w:rsid w:val="00491099"/>
    <w:rsid w:val="004934B8"/>
    <w:rsid w:val="00496F75"/>
    <w:rsid w:val="004A14F6"/>
    <w:rsid w:val="004A2069"/>
    <w:rsid w:val="004A5232"/>
    <w:rsid w:val="004A5465"/>
    <w:rsid w:val="004A6895"/>
    <w:rsid w:val="004A7A9B"/>
    <w:rsid w:val="004B4843"/>
    <w:rsid w:val="004C0543"/>
    <w:rsid w:val="004C2E4B"/>
    <w:rsid w:val="004D1411"/>
    <w:rsid w:val="004D2850"/>
    <w:rsid w:val="004D4700"/>
    <w:rsid w:val="004D705D"/>
    <w:rsid w:val="004D7145"/>
    <w:rsid w:val="004D75B6"/>
    <w:rsid w:val="004E4594"/>
    <w:rsid w:val="004E7E2E"/>
    <w:rsid w:val="004F438A"/>
    <w:rsid w:val="004F4AE0"/>
    <w:rsid w:val="004F71AC"/>
    <w:rsid w:val="004F7678"/>
    <w:rsid w:val="004F78A3"/>
    <w:rsid w:val="00505685"/>
    <w:rsid w:val="00505F2D"/>
    <w:rsid w:val="00515A5D"/>
    <w:rsid w:val="0052009C"/>
    <w:rsid w:val="00520D8B"/>
    <w:rsid w:val="00524264"/>
    <w:rsid w:val="00530883"/>
    <w:rsid w:val="00530A75"/>
    <w:rsid w:val="00533836"/>
    <w:rsid w:val="00533AED"/>
    <w:rsid w:val="00537257"/>
    <w:rsid w:val="0054049A"/>
    <w:rsid w:val="00540CC3"/>
    <w:rsid w:val="00540D80"/>
    <w:rsid w:val="00544AAB"/>
    <w:rsid w:val="0054513A"/>
    <w:rsid w:val="00545FA2"/>
    <w:rsid w:val="0054780F"/>
    <w:rsid w:val="005538C2"/>
    <w:rsid w:val="00557C40"/>
    <w:rsid w:val="00562A3D"/>
    <w:rsid w:val="00562F04"/>
    <w:rsid w:val="00563C37"/>
    <w:rsid w:val="005670B3"/>
    <w:rsid w:val="005672BA"/>
    <w:rsid w:val="00573276"/>
    <w:rsid w:val="00573D13"/>
    <w:rsid w:val="00573E5C"/>
    <w:rsid w:val="00577251"/>
    <w:rsid w:val="005774C8"/>
    <w:rsid w:val="00577E50"/>
    <w:rsid w:val="0058188C"/>
    <w:rsid w:val="00582F81"/>
    <w:rsid w:val="0058501A"/>
    <w:rsid w:val="0058550E"/>
    <w:rsid w:val="0059114D"/>
    <w:rsid w:val="00592CFE"/>
    <w:rsid w:val="0059329F"/>
    <w:rsid w:val="005950CE"/>
    <w:rsid w:val="005A2302"/>
    <w:rsid w:val="005A5066"/>
    <w:rsid w:val="005A56DF"/>
    <w:rsid w:val="005B0439"/>
    <w:rsid w:val="005B2888"/>
    <w:rsid w:val="005B464D"/>
    <w:rsid w:val="005B512D"/>
    <w:rsid w:val="005C799B"/>
    <w:rsid w:val="005D2D3D"/>
    <w:rsid w:val="005D4524"/>
    <w:rsid w:val="005D6E44"/>
    <w:rsid w:val="005D7544"/>
    <w:rsid w:val="005D7EA9"/>
    <w:rsid w:val="005E0279"/>
    <w:rsid w:val="005E038B"/>
    <w:rsid w:val="005E197A"/>
    <w:rsid w:val="005E31FC"/>
    <w:rsid w:val="005E7C77"/>
    <w:rsid w:val="005F057D"/>
    <w:rsid w:val="005F2740"/>
    <w:rsid w:val="005F30D9"/>
    <w:rsid w:val="005F622D"/>
    <w:rsid w:val="00614C1A"/>
    <w:rsid w:val="0062718F"/>
    <w:rsid w:val="00630B19"/>
    <w:rsid w:val="00631E0F"/>
    <w:rsid w:val="006406C2"/>
    <w:rsid w:val="00644E3E"/>
    <w:rsid w:val="00647A6D"/>
    <w:rsid w:val="006522C2"/>
    <w:rsid w:val="00652659"/>
    <w:rsid w:val="006526B9"/>
    <w:rsid w:val="00652B47"/>
    <w:rsid w:val="00655387"/>
    <w:rsid w:val="006603A2"/>
    <w:rsid w:val="00661142"/>
    <w:rsid w:val="00667636"/>
    <w:rsid w:val="006713A0"/>
    <w:rsid w:val="00673AF4"/>
    <w:rsid w:val="006755B0"/>
    <w:rsid w:val="00676E3D"/>
    <w:rsid w:val="00677932"/>
    <w:rsid w:val="00680F21"/>
    <w:rsid w:val="00682D10"/>
    <w:rsid w:val="00687384"/>
    <w:rsid w:val="006907F0"/>
    <w:rsid w:val="0069089A"/>
    <w:rsid w:val="00693861"/>
    <w:rsid w:val="00693C9E"/>
    <w:rsid w:val="006940FD"/>
    <w:rsid w:val="006A002F"/>
    <w:rsid w:val="006A0BF0"/>
    <w:rsid w:val="006A19C9"/>
    <w:rsid w:val="006A253C"/>
    <w:rsid w:val="006A35E6"/>
    <w:rsid w:val="006A3E16"/>
    <w:rsid w:val="006A5DDD"/>
    <w:rsid w:val="006A5E3E"/>
    <w:rsid w:val="006A6485"/>
    <w:rsid w:val="006A6536"/>
    <w:rsid w:val="006B4AEF"/>
    <w:rsid w:val="006B63F8"/>
    <w:rsid w:val="006B6EDE"/>
    <w:rsid w:val="006C2276"/>
    <w:rsid w:val="006C3BB7"/>
    <w:rsid w:val="006C4B6F"/>
    <w:rsid w:val="006C4D37"/>
    <w:rsid w:val="006C620B"/>
    <w:rsid w:val="006D478F"/>
    <w:rsid w:val="006D52FA"/>
    <w:rsid w:val="006D551D"/>
    <w:rsid w:val="006D620A"/>
    <w:rsid w:val="006D64EE"/>
    <w:rsid w:val="006E091D"/>
    <w:rsid w:val="006E0F4E"/>
    <w:rsid w:val="006E126C"/>
    <w:rsid w:val="006E7CC3"/>
    <w:rsid w:val="006F0500"/>
    <w:rsid w:val="006F0A55"/>
    <w:rsid w:val="006F235D"/>
    <w:rsid w:val="006F602C"/>
    <w:rsid w:val="00703D85"/>
    <w:rsid w:val="00711A10"/>
    <w:rsid w:val="00711A68"/>
    <w:rsid w:val="00712E2C"/>
    <w:rsid w:val="00713AA1"/>
    <w:rsid w:val="007145A0"/>
    <w:rsid w:val="0071490D"/>
    <w:rsid w:val="007151D4"/>
    <w:rsid w:val="0072187C"/>
    <w:rsid w:val="0072364D"/>
    <w:rsid w:val="00734BBB"/>
    <w:rsid w:val="00734C07"/>
    <w:rsid w:val="00741723"/>
    <w:rsid w:val="00742AE3"/>
    <w:rsid w:val="00744471"/>
    <w:rsid w:val="0074478A"/>
    <w:rsid w:val="007447B7"/>
    <w:rsid w:val="00744FB7"/>
    <w:rsid w:val="0075671B"/>
    <w:rsid w:val="00756EB2"/>
    <w:rsid w:val="00760D11"/>
    <w:rsid w:val="00763CFC"/>
    <w:rsid w:val="0076798E"/>
    <w:rsid w:val="0077384D"/>
    <w:rsid w:val="00773E90"/>
    <w:rsid w:val="00774058"/>
    <w:rsid w:val="00777307"/>
    <w:rsid w:val="0077785B"/>
    <w:rsid w:val="0078113A"/>
    <w:rsid w:val="00781AF8"/>
    <w:rsid w:val="00784EC7"/>
    <w:rsid w:val="00790643"/>
    <w:rsid w:val="00795C7E"/>
    <w:rsid w:val="007B0B0B"/>
    <w:rsid w:val="007B6854"/>
    <w:rsid w:val="007B723F"/>
    <w:rsid w:val="007B7EC1"/>
    <w:rsid w:val="007C04C4"/>
    <w:rsid w:val="007C29C7"/>
    <w:rsid w:val="007C2E1B"/>
    <w:rsid w:val="007C3EB3"/>
    <w:rsid w:val="007C6EC5"/>
    <w:rsid w:val="007C70D0"/>
    <w:rsid w:val="007C7CBD"/>
    <w:rsid w:val="007C7D69"/>
    <w:rsid w:val="007D0F2B"/>
    <w:rsid w:val="007D5ADA"/>
    <w:rsid w:val="007D6997"/>
    <w:rsid w:val="007E21BB"/>
    <w:rsid w:val="007E2502"/>
    <w:rsid w:val="007E292E"/>
    <w:rsid w:val="007E3589"/>
    <w:rsid w:val="007F2AB3"/>
    <w:rsid w:val="007F3352"/>
    <w:rsid w:val="007F387A"/>
    <w:rsid w:val="007F4DCF"/>
    <w:rsid w:val="007F6892"/>
    <w:rsid w:val="00800791"/>
    <w:rsid w:val="00802D23"/>
    <w:rsid w:val="00804675"/>
    <w:rsid w:val="00805697"/>
    <w:rsid w:val="00805F9D"/>
    <w:rsid w:val="008069EA"/>
    <w:rsid w:val="00806AA8"/>
    <w:rsid w:val="00811261"/>
    <w:rsid w:val="00813961"/>
    <w:rsid w:val="00814220"/>
    <w:rsid w:val="0082615C"/>
    <w:rsid w:val="008361AD"/>
    <w:rsid w:val="00837F86"/>
    <w:rsid w:val="0084473A"/>
    <w:rsid w:val="00847552"/>
    <w:rsid w:val="00847631"/>
    <w:rsid w:val="00847AB1"/>
    <w:rsid w:val="00847DFD"/>
    <w:rsid w:val="00847E31"/>
    <w:rsid w:val="00852AFC"/>
    <w:rsid w:val="0085302B"/>
    <w:rsid w:val="00857065"/>
    <w:rsid w:val="008576B9"/>
    <w:rsid w:val="00862CF4"/>
    <w:rsid w:val="008709F5"/>
    <w:rsid w:val="00873EDB"/>
    <w:rsid w:val="00885961"/>
    <w:rsid w:val="0088618A"/>
    <w:rsid w:val="008869D9"/>
    <w:rsid w:val="008871BA"/>
    <w:rsid w:val="00890E8A"/>
    <w:rsid w:val="0089185D"/>
    <w:rsid w:val="00891A62"/>
    <w:rsid w:val="00893516"/>
    <w:rsid w:val="00893B90"/>
    <w:rsid w:val="00897FCF"/>
    <w:rsid w:val="008A1C63"/>
    <w:rsid w:val="008A1F2E"/>
    <w:rsid w:val="008A4610"/>
    <w:rsid w:val="008A4F33"/>
    <w:rsid w:val="008B2920"/>
    <w:rsid w:val="008B3617"/>
    <w:rsid w:val="008B4C8F"/>
    <w:rsid w:val="008B5A1A"/>
    <w:rsid w:val="008B770B"/>
    <w:rsid w:val="008C0581"/>
    <w:rsid w:val="008C2B7D"/>
    <w:rsid w:val="008C7841"/>
    <w:rsid w:val="008D0D27"/>
    <w:rsid w:val="008D24D7"/>
    <w:rsid w:val="008D5038"/>
    <w:rsid w:val="008E0024"/>
    <w:rsid w:val="008E5DE4"/>
    <w:rsid w:val="008E7474"/>
    <w:rsid w:val="008F53FF"/>
    <w:rsid w:val="008F569C"/>
    <w:rsid w:val="00902A3C"/>
    <w:rsid w:val="00903A53"/>
    <w:rsid w:val="0090411A"/>
    <w:rsid w:val="00907FC6"/>
    <w:rsid w:val="00911DF6"/>
    <w:rsid w:val="009124ED"/>
    <w:rsid w:val="00912E6E"/>
    <w:rsid w:val="00913093"/>
    <w:rsid w:val="009132D4"/>
    <w:rsid w:val="009134CD"/>
    <w:rsid w:val="009152BD"/>
    <w:rsid w:val="00916971"/>
    <w:rsid w:val="009174D6"/>
    <w:rsid w:val="00920AC2"/>
    <w:rsid w:val="00922900"/>
    <w:rsid w:val="00922E6E"/>
    <w:rsid w:val="00925906"/>
    <w:rsid w:val="0093064B"/>
    <w:rsid w:val="00934359"/>
    <w:rsid w:val="00934D28"/>
    <w:rsid w:val="0094031F"/>
    <w:rsid w:val="00941E2C"/>
    <w:rsid w:val="009430F7"/>
    <w:rsid w:val="00943F6E"/>
    <w:rsid w:val="009449E1"/>
    <w:rsid w:val="00944B2B"/>
    <w:rsid w:val="00945332"/>
    <w:rsid w:val="00945404"/>
    <w:rsid w:val="009464C0"/>
    <w:rsid w:val="00951150"/>
    <w:rsid w:val="009512F5"/>
    <w:rsid w:val="009561DE"/>
    <w:rsid w:val="009571FC"/>
    <w:rsid w:val="00960EEF"/>
    <w:rsid w:val="00961396"/>
    <w:rsid w:val="0097187E"/>
    <w:rsid w:val="00976D9E"/>
    <w:rsid w:val="00981AF4"/>
    <w:rsid w:val="00981F30"/>
    <w:rsid w:val="00982A37"/>
    <w:rsid w:val="00983506"/>
    <w:rsid w:val="00986B0B"/>
    <w:rsid w:val="00990974"/>
    <w:rsid w:val="009909D3"/>
    <w:rsid w:val="00996D70"/>
    <w:rsid w:val="009A0B8A"/>
    <w:rsid w:val="009B0193"/>
    <w:rsid w:val="009B2157"/>
    <w:rsid w:val="009B41E1"/>
    <w:rsid w:val="009B7F59"/>
    <w:rsid w:val="009C14D0"/>
    <w:rsid w:val="009C1E13"/>
    <w:rsid w:val="009C21C4"/>
    <w:rsid w:val="009C3094"/>
    <w:rsid w:val="009C48CA"/>
    <w:rsid w:val="009C528C"/>
    <w:rsid w:val="009C5ABB"/>
    <w:rsid w:val="009C5E17"/>
    <w:rsid w:val="009D0233"/>
    <w:rsid w:val="009D2E8F"/>
    <w:rsid w:val="009D36E2"/>
    <w:rsid w:val="009D419B"/>
    <w:rsid w:val="009D4C36"/>
    <w:rsid w:val="009D678B"/>
    <w:rsid w:val="009E4E7E"/>
    <w:rsid w:val="009E7012"/>
    <w:rsid w:val="009F1BE8"/>
    <w:rsid w:val="009F22C5"/>
    <w:rsid w:val="009F5D7C"/>
    <w:rsid w:val="009F67C0"/>
    <w:rsid w:val="009F7095"/>
    <w:rsid w:val="009F75FB"/>
    <w:rsid w:val="009F7CBF"/>
    <w:rsid w:val="00A0011A"/>
    <w:rsid w:val="00A01431"/>
    <w:rsid w:val="00A01EA5"/>
    <w:rsid w:val="00A0314C"/>
    <w:rsid w:val="00A065D6"/>
    <w:rsid w:val="00A11771"/>
    <w:rsid w:val="00A142C7"/>
    <w:rsid w:val="00A152E5"/>
    <w:rsid w:val="00A20012"/>
    <w:rsid w:val="00A211DF"/>
    <w:rsid w:val="00A255DC"/>
    <w:rsid w:val="00A30C1C"/>
    <w:rsid w:val="00A310DF"/>
    <w:rsid w:val="00A31649"/>
    <w:rsid w:val="00A31F64"/>
    <w:rsid w:val="00A33A8E"/>
    <w:rsid w:val="00A33F26"/>
    <w:rsid w:val="00A3775F"/>
    <w:rsid w:val="00A41B42"/>
    <w:rsid w:val="00A421D5"/>
    <w:rsid w:val="00A42CF7"/>
    <w:rsid w:val="00A5132F"/>
    <w:rsid w:val="00A62329"/>
    <w:rsid w:val="00A62FBC"/>
    <w:rsid w:val="00A66D8D"/>
    <w:rsid w:val="00A70D62"/>
    <w:rsid w:val="00A7111D"/>
    <w:rsid w:val="00A72A11"/>
    <w:rsid w:val="00A72C36"/>
    <w:rsid w:val="00A77257"/>
    <w:rsid w:val="00A81E51"/>
    <w:rsid w:val="00A845E8"/>
    <w:rsid w:val="00A84E0C"/>
    <w:rsid w:val="00A86BE5"/>
    <w:rsid w:val="00A907D0"/>
    <w:rsid w:val="00A930AE"/>
    <w:rsid w:val="00A93F81"/>
    <w:rsid w:val="00A97C67"/>
    <w:rsid w:val="00A97F3F"/>
    <w:rsid w:val="00AA03B6"/>
    <w:rsid w:val="00AA15C6"/>
    <w:rsid w:val="00AA2356"/>
    <w:rsid w:val="00AA3F62"/>
    <w:rsid w:val="00AA5295"/>
    <w:rsid w:val="00AA6927"/>
    <w:rsid w:val="00AB0624"/>
    <w:rsid w:val="00AB0EE6"/>
    <w:rsid w:val="00AB1210"/>
    <w:rsid w:val="00AB2D61"/>
    <w:rsid w:val="00AB30AA"/>
    <w:rsid w:val="00AB3240"/>
    <w:rsid w:val="00AB4D5D"/>
    <w:rsid w:val="00AB74DE"/>
    <w:rsid w:val="00AB7EAE"/>
    <w:rsid w:val="00AC0CBE"/>
    <w:rsid w:val="00AC11DD"/>
    <w:rsid w:val="00AD2659"/>
    <w:rsid w:val="00AF0A22"/>
    <w:rsid w:val="00AF26DA"/>
    <w:rsid w:val="00B00699"/>
    <w:rsid w:val="00B018D1"/>
    <w:rsid w:val="00B04AF4"/>
    <w:rsid w:val="00B0543D"/>
    <w:rsid w:val="00B07583"/>
    <w:rsid w:val="00B07E92"/>
    <w:rsid w:val="00B10038"/>
    <w:rsid w:val="00B149C8"/>
    <w:rsid w:val="00B171A4"/>
    <w:rsid w:val="00B21133"/>
    <w:rsid w:val="00B22415"/>
    <w:rsid w:val="00B22DC2"/>
    <w:rsid w:val="00B31DF8"/>
    <w:rsid w:val="00B31E66"/>
    <w:rsid w:val="00B32E89"/>
    <w:rsid w:val="00B355E7"/>
    <w:rsid w:val="00B35C9F"/>
    <w:rsid w:val="00B36502"/>
    <w:rsid w:val="00B36738"/>
    <w:rsid w:val="00B43E58"/>
    <w:rsid w:val="00B54DAA"/>
    <w:rsid w:val="00B56E4E"/>
    <w:rsid w:val="00B57157"/>
    <w:rsid w:val="00B60E0B"/>
    <w:rsid w:val="00B63676"/>
    <w:rsid w:val="00B6755B"/>
    <w:rsid w:val="00B70D59"/>
    <w:rsid w:val="00B724FF"/>
    <w:rsid w:val="00B73693"/>
    <w:rsid w:val="00B751A0"/>
    <w:rsid w:val="00B80C8F"/>
    <w:rsid w:val="00B82914"/>
    <w:rsid w:val="00B87B51"/>
    <w:rsid w:val="00B92460"/>
    <w:rsid w:val="00B93C3B"/>
    <w:rsid w:val="00B9431B"/>
    <w:rsid w:val="00BA31E5"/>
    <w:rsid w:val="00BA5300"/>
    <w:rsid w:val="00BB378C"/>
    <w:rsid w:val="00BB37FA"/>
    <w:rsid w:val="00BB4141"/>
    <w:rsid w:val="00BC21EF"/>
    <w:rsid w:val="00BC6328"/>
    <w:rsid w:val="00BC7957"/>
    <w:rsid w:val="00BD3D43"/>
    <w:rsid w:val="00BD5A7F"/>
    <w:rsid w:val="00BD6527"/>
    <w:rsid w:val="00BD6B11"/>
    <w:rsid w:val="00BD7FD1"/>
    <w:rsid w:val="00BE465C"/>
    <w:rsid w:val="00BE4868"/>
    <w:rsid w:val="00BF0A31"/>
    <w:rsid w:val="00BF20BB"/>
    <w:rsid w:val="00BF3AA1"/>
    <w:rsid w:val="00C00299"/>
    <w:rsid w:val="00C00C2B"/>
    <w:rsid w:val="00C0148E"/>
    <w:rsid w:val="00C17C66"/>
    <w:rsid w:val="00C23686"/>
    <w:rsid w:val="00C2695A"/>
    <w:rsid w:val="00C34E0C"/>
    <w:rsid w:val="00C35D02"/>
    <w:rsid w:val="00C3631D"/>
    <w:rsid w:val="00C40A42"/>
    <w:rsid w:val="00C42639"/>
    <w:rsid w:val="00C42963"/>
    <w:rsid w:val="00C438FA"/>
    <w:rsid w:val="00C504F2"/>
    <w:rsid w:val="00C54FBC"/>
    <w:rsid w:val="00C614E8"/>
    <w:rsid w:val="00C619FC"/>
    <w:rsid w:val="00C64057"/>
    <w:rsid w:val="00C65644"/>
    <w:rsid w:val="00C662A1"/>
    <w:rsid w:val="00C670B8"/>
    <w:rsid w:val="00C7326B"/>
    <w:rsid w:val="00C76C56"/>
    <w:rsid w:val="00C76C81"/>
    <w:rsid w:val="00C82D29"/>
    <w:rsid w:val="00C852A1"/>
    <w:rsid w:val="00C879F8"/>
    <w:rsid w:val="00C92124"/>
    <w:rsid w:val="00C92617"/>
    <w:rsid w:val="00C9287E"/>
    <w:rsid w:val="00C9319E"/>
    <w:rsid w:val="00C94208"/>
    <w:rsid w:val="00C95A65"/>
    <w:rsid w:val="00CA2B7C"/>
    <w:rsid w:val="00CA5519"/>
    <w:rsid w:val="00CB2344"/>
    <w:rsid w:val="00CB4B9E"/>
    <w:rsid w:val="00CB6492"/>
    <w:rsid w:val="00CB7F32"/>
    <w:rsid w:val="00CC0DB3"/>
    <w:rsid w:val="00CC14C7"/>
    <w:rsid w:val="00CC1591"/>
    <w:rsid w:val="00CC161E"/>
    <w:rsid w:val="00CC43AD"/>
    <w:rsid w:val="00CC7C9D"/>
    <w:rsid w:val="00CD308B"/>
    <w:rsid w:val="00CD32C0"/>
    <w:rsid w:val="00CD4002"/>
    <w:rsid w:val="00CD74CE"/>
    <w:rsid w:val="00CE00FF"/>
    <w:rsid w:val="00CE0D13"/>
    <w:rsid w:val="00CE4D65"/>
    <w:rsid w:val="00CF2501"/>
    <w:rsid w:val="00CF4CF2"/>
    <w:rsid w:val="00CF5C8C"/>
    <w:rsid w:val="00CF7572"/>
    <w:rsid w:val="00D0022C"/>
    <w:rsid w:val="00D023C2"/>
    <w:rsid w:val="00D051D8"/>
    <w:rsid w:val="00D05E0C"/>
    <w:rsid w:val="00D074B4"/>
    <w:rsid w:val="00D11F13"/>
    <w:rsid w:val="00D14A5A"/>
    <w:rsid w:val="00D23542"/>
    <w:rsid w:val="00D24C91"/>
    <w:rsid w:val="00D31177"/>
    <w:rsid w:val="00D32554"/>
    <w:rsid w:val="00D33B84"/>
    <w:rsid w:val="00D35181"/>
    <w:rsid w:val="00D36DA1"/>
    <w:rsid w:val="00D3787C"/>
    <w:rsid w:val="00D411B0"/>
    <w:rsid w:val="00D41D8C"/>
    <w:rsid w:val="00D41DFA"/>
    <w:rsid w:val="00D43997"/>
    <w:rsid w:val="00D43F03"/>
    <w:rsid w:val="00D44766"/>
    <w:rsid w:val="00D4593E"/>
    <w:rsid w:val="00D52FC6"/>
    <w:rsid w:val="00D54C4E"/>
    <w:rsid w:val="00D5713C"/>
    <w:rsid w:val="00D602AA"/>
    <w:rsid w:val="00D60755"/>
    <w:rsid w:val="00D6210D"/>
    <w:rsid w:val="00D6360D"/>
    <w:rsid w:val="00D676AA"/>
    <w:rsid w:val="00D715EE"/>
    <w:rsid w:val="00D72055"/>
    <w:rsid w:val="00D73112"/>
    <w:rsid w:val="00D7514B"/>
    <w:rsid w:val="00D77332"/>
    <w:rsid w:val="00D81D52"/>
    <w:rsid w:val="00D907E4"/>
    <w:rsid w:val="00D948EB"/>
    <w:rsid w:val="00D97110"/>
    <w:rsid w:val="00DA1EDF"/>
    <w:rsid w:val="00DA43D5"/>
    <w:rsid w:val="00DA680A"/>
    <w:rsid w:val="00DA7E44"/>
    <w:rsid w:val="00DB0AD1"/>
    <w:rsid w:val="00DB5004"/>
    <w:rsid w:val="00DC0ED4"/>
    <w:rsid w:val="00DC10A7"/>
    <w:rsid w:val="00DC1C68"/>
    <w:rsid w:val="00DC281D"/>
    <w:rsid w:val="00DC4A26"/>
    <w:rsid w:val="00DD6EF6"/>
    <w:rsid w:val="00DD7FF0"/>
    <w:rsid w:val="00DE0741"/>
    <w:rsid w:val="00DE33A8"/>
    <w:rsid w:val="00DE74E4"/>
    <w:rsid w:val="00DE7C7D"/>
    <w:rsid w:val="00DF1011"/>
    <w:rsid w:val="00DF45DA"/>
    <w:rsid w:val="00DF59CA"/>
    <w:rsid w:val="00DF5F17"/>
    <w:rsid w:val="00E023A2"/>
    <w:rsid w:val="00E02503"/>
    <w:rsid w:val="00E03DBE"/>
    <w:rsid w:val="00E050EA"/>
    <w:rsid w:val="00E064A8"/>
    <w:rsid w:val="00E10885"/>
    <w:rsid w:val="00E1110B"/>
    <w:rsid w:val="00E127CF"/>
    <w:rsid w:val="00E1293C"/>
    <w:rsid w:val="00E14E59"/>
    <w:rsid w:val="00E17C5E"/>
    <w:rsid w:val="00E20B12"/>
    <w:rsid w:val="00E23687"/>
    <w:rsid w:val="00E27737"/>
    <w:rsid w:val="00E318CD"/>
    <w:rsid w:val="00E355A7"/>
    <w:rsid w:val="00E402C7"/>
    <w:rsid w:val="00E40723"/>
    <w:rsid w:val="00E454D7"/>
    <w:rsid w:val="00E468B7"/>
    <w:rsid w:val="00E473ED"/>
    <w:rsid w:val="00E47FDC"/>
    <w:rsid w:val="00E52EF2"/>
    <w:rsid w:val="00E53C43"/>
    <w:rsid w:val="00E55AE1"/>
    <w:rsid w:val="00E571A5"/>
    <w:rsid w:val="00E6028D"/>
    <w:rsid w:val="00E62614"/>
    <w:rsid w:val="00E63D90"/>
    <w:rsid w:val="00E66A0C"/>
    <w:rsid w:val="00E676D4"/>
    <w:rsid w:val="00E71B32"/>
    <w:rsid w:val="00E71F84"/>
    <w:rsid w:val="00E73266"/>
    <w:rsid w:val="00E76B92"/>
    <w:rsid w:val="00E81D7A"/>
    <w:rsid w:val="00E8249F"/>
    <w:rsid w:val="00E84617"/>
    <w:rsid w:val="00E865CA"/>
    <w:rsid w:val="00E913C9"/>
    <w:rsid w:val="00E93301"/>
    <w:rsid w:val="00E95EE1"/>
    <w:rsid w:val="00E9740E"/>
    <w:rsid w:val="00EA1422"/>
    <w:rsid w:val="00EA4661"/>
    <w:rsid w:val="00EA56F3"/>
    <w:rsid w:val="00EA6E0E"/>
    <w:rsid w:val="00EB2045"/>
    <w:rsid w:val="00EB23F4"/>
    <w:rsid w:val="00EB3076"/>
    <w:rsid w:val="00EC1134"/>
    <w:rsid w:val="00EC2156"/>
    <w:rsid w:val="00EC39A0"/>
    <w:rsid w:val="00EC792B"/>
    <w:rsid w:val="00ED1E1C"/>
    <w:rsid w:val="00ED21ED"/>
    <w:rsid w:val="00ED4174"/>
    <w:rsid w:val="00ED5B23"/>
    <w:rsid w:val="00EE4EC2"/>
    <w:rsid w:val="00EE7CFD"/>
    <w:rsid w:val="00EE7E3A"/>
    <w:rsid w:val="00EF046A"/>
    <w:rsid w:val="00EF38BD"/>
    <w:rsid w:val="00EF45E4"/>
    <w:rsid w:val="00EF4886"/>
    <w:rsid w:val="00EF4A6F"/>
    <w:rsid w:val="00EF56D9"/>
    <w:rsid w:val="00EF77AB"/>
    <w:rsid w:val="00F008D4"/>
    <w:rsid w:val="00F0405F"/>
    <w:rsid w:val="00F059BD"/>
    <w:rsid w:val="00F063C7"/>
    <w:rsid w:val="00F0747A"/>
    <w:rsid w:val="00F077AC"/>
    <w:rsid w:val="00F07D84"/>
    <w:rsid w:val="00F10BE3"/>
    <w:rsid w:val="00F11E38"/>
    <w:rsid w:val="00F13FA6"/>
    <w:rsid w:val="00F149B0"/>
    <w:rsid w:val="00F15935"/>
    <w:rsid w:val="00F2186F"/>
    <w:rsid w:val="00F21989"/>
    <w:rsid w:val="00F3039F"/>
    <w:rsid w:val="00F322E2"/>
    <w:rsid w:val="00F33D76"/>
    <w:rsid w:val="00F42778"/>
    <w:rsid w:val="00F46219"/>
    <w:rsid w:val="00F4742D"/>
    <w:rsid w:val="00F532DF"/>
    <w:rsid w:val="00F5348E"/>
    <w:rsid w:val="00F55B13"/>
    <w:rsid w:val="00F55DE6"/>
    <w:rsid w:val="00F61AAE"/>
    <w:rsid w:val="00F6751B"/>
    <w:rsid w:val="00F67840"/>
    <w:rsid w:val="00F71FD7"/>
    <w:rsid w:val="00F72F9F"/>
    <w:rsid w:val="00F77B0B"/>
    <w:rsid w:val="00F92A80"/>
    <w:rsid w:val="00F9428F"/>
    <w:rsid w:val="00F94BA0"/>
    <w:rsid w:val="00F94DBD"/>
    <w:rsid w:val="00F974C9"/>
    <w:rsid w:val="00FA0D19"/>
    <w:rsid w:val="00FA3E93"/>
    <w:rsid w:val="00FA5509"/>
    <w:rsid w:val="00FA7AE4"/>
    <w:rsid w:val="00FB3452"/>
    <w:rsid w:val="00FB576D"/>
    <w:rsid w:val="00FC0542"/>
    <w:rsid w:val="00FC176D"/>
    <w:rsid w:val="00FC3B64"/>
    <w:rsid w:val="00FC4EC6"/>
    <w:rsid w:val="00FC5E41"/>
    <w:rsid w:val="00FC6408"/>
    <w:rsid w:val="00FD080E"/>
    <w:rsid w:val="00FD451F"/>
    <w:rsid w:val="00FE13F5"/>
    <w:rsid w:val="00FE1F8C"/>
    <w:rsid w:val="00FE223F"/>
    <w:rsid w:val="00FE27A6"/>
    <w:rsid w:val="00FE519B"/>
    <w:rsid w:val="00FF09D4"/>
    <w:rsid w:val="00FF159E"/>
    <w:rsid w:val="00FF6F9C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DDC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11F13"/>
    <w:pPr>
      <w:spacing w:after="0" w:line="240" w:lineRule="auto"/>
    </w:pPr>
    <w:rPr>
      <w:rFonts w:ascii="Verdana" w:hAnsi="Verdana"/>
      <w:color w:val="000000" w:themeColor="text1"/>
      <w:sz w:val="18"/>
    </w:rPr>
  </w:style>
  <w:style w:type="paragraph" w:styleId="Kop1">
    <w:name w:val="heading 1"/>
    <w:basedOn w:val="Standaard"/>
    <w:next w:val="Standaard"/>
    <w:link w:val="Kop1Char"/>
    <w:uiPriority w:val="9"/>
    <w:qFormat/>
    <w:rsid w:val="006D64EE"/>
    <w:pPr>
      <w:keepNext/>
      <w:keepLines/>
      <w:outlineLvl w:val="0"/>
    </w:pPr>
    <w:rPr>
      <w:rFonts w:eastAsiaTheme="majorEastAsia" w:cstheme="majorBidi"/>
      <w:b/>
      <w:sz w:val="22"/>
      <w:szCs w:val="32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D23542"/>
    <w:pPr>
      <w:outlineLvl w:val="1"/>
    </w:pPr>
    <w:rPr>
      <w:sz w:val="18"/>
      <w:lang w:val="en-US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D23542"/>
    <w:pPr>
      <w:keepNext/>
      <w:keepLines/>
      <w:spacing w:before="40"/>
      <w:outlineLvl w:val="2"/>
    </w:pPr>
    <w:rPr>
      <w:rFonts w:eastAsiaTheme="majorEastAsia" w:cstheme="majorBidi"/>
      <w:i/>
      <w:sz w:val="22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6D64EE"/>
    <w:pPr>
      <w:spacing w:after="0" w:line="240" w:lineRule="auto"/>
    </w:pPr>
    <w:rPr>
      <w:rFonts w:ascii="Calibri" w:hAnsi="Calibri"/>
    </w:rPr>
  </w:style>
  <w:style w:type="character" w:customStyle="1" w:styleId="Kop1Char">
    <w:name w:val="Kop 1 Char"/>
    <w:basedOn w:val="Standaardalinea-lettertype"/>
    <w:link w:val="Kop1"/>
    <w:uiPriority w:val="9"/>
    <w:rsid w:val="006D64EE"/>
    <w:rPr>
      <w:rFonts w:ascii="Verdana" w:eastAsiaTheme="majorEastAsia" w:hAnsi="Verdana" w:cstheme="majorBidi"/>
      <w:b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23542"/>
    <w:rPr>
      <w:rFonts w:ascii="Verdana" w:eastAsiaTheme="majorEastAsia" w:hAnsi="Verdana" w:cstheme="majorBidi"/>
      <w:b/>
      <w:sz w:val="18"/>
      <w:szCs w:val="32"/>
      <w:lang w:val="en-US"/>
    </w:rPr>
  </w:style>
  <w:style w:type="character" w:customStyle="1" w:styleId="Kop3Char">
    <w:name w:val="Kop 3 Char"/>
    <w:basedOn w:val="Standaardalinea-lettertype"/>
    <w:link w:val="Kop3"/>
    <w:uiPriority w:val="9"/>
    <w:rsid w:val="00D23542"/>
    <w:rPr>
      <w:rFonts w:ascii="Verdana" w:eastAsiaTheme="majorEastAsia" w:hAnsi="Verdana" w:cstheme="majorBidi"/>
      <w:i/>
      <w:szCs w:val="24"/>
    </w:rPr>
  </w:style>
  <w:style w:type="paragraph" w:styleId="Titel">
    <w:name w:val="Title"/>
    <w:basedOn w:val="Standaard"/>
    <w:next w:val="Standaard"/>
    <w:link w:val="TitelChar"/>
    <w:uiPriority w:val="10"/>
    <w:qFormat/>
    <w:rsid w:val="00D23542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23542"/>
    <w:rPr>
      <w:rFonts w:ascii="Verdana" w:eastAsiaTheme="majorEastAsia" w:hAnsi="Verdana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2354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23542"/>
    <w:rPr>
      <w:rFonts w:ascii="Verdana" w:eastAsiaTheme="minorEastAsia" w:hAnsi="Verdana"/>
      <w:color w:val="5A5A5A" w:themeColor="text1" w:themeTint="A5"/>
      <w:spacing w:val="15"/>
    </w:rPr>
  </w:style>
  <w:style w:type="character" w:styleId="Subtielebenadrukking">
    <w:name w:val="Subtle Emphasis"/>
    <w:basedOn w:val="Standaardalinea-lettertype"/>
    <w:uiPriority w:val="19"/>
    <w:qFormat/>
    <w:rsid w:val="00D23542"/>
    <w:rPr>
      <w:i/>
      <w:iCs/>
      <w:color w:val="404040" w:themeColor="text1" w:themeTint="BF"/>
    </w:rPr>
  </w:style>
  <w:style w:type="character" w:styleId="Nadruk">
    <w:name w:val="Emphasis"/>
    <w:basedOn w:val="Standaardalinea-lettertype"/>
    <w:uiPriority w:val="20"/>
    <w:qFormat/>
    <w:rsid w:val="00D23542"/>
    <w:rPr>
      <w:i/>
      <w:iCs/>
    </w:rPr>
  </w:style>
  <w:style w:type="character" w:styleId="Intensievebenadrukking">
    <w:name w:val="Intense Emphasis"/>
    <w:basedOn w:val="Standaardalinea-lettertype"/>
    <w:uiPriority w:val="21"/>
    <w:qFormat/>
    <w:rsid w:val="00D23542"/>
    <w:rPr>
      <w:i/>
      <w:iCs/>
      <w:color w:val="5B9BD5" w:themeColor="accent1"/>
    </w:rPr>
  </w:style>
  <w:style w:type="paragraph" w:styleId="Koptekst">
    <w:name w:val="header"/>
    <w:basedOn w:val="Standaard"/>
    <w:link w:val="KoptekstChar"/>
    <w:uiPriority w:val="99"/>
    <w:unhideWhenUsed/>
    <w:rsid w:val="0069089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69089A"/>
    <w:rPr>
      <w:rFonts w:ascii="Verdana" w:hAnsi="Verdana"/>
      <w:color w:val="000000" w:themeColor="text1"/>
      <w:sz w:val="18"/>
    </w:rPr>
  </w:style>
  <w:style w:type="paragraph" w:styleId="Voettekst">
    <w:name w:val="footer"/>
    <w:basedOn w:val="Standaard"/>
    <w:link w:val="VoettekstChar"/>
    <w:uiPriority w:val="99"/>
    <w:unhideWhenUsed/>
    <w:rsid w:val="0069089A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69089A"/>
    <w:rPr>
      <w:rFonts w:ascii="Verdana" w:hAnsi="Verdana"/>
      <w:color w:val="000000" w:themeColor="text1"/>
      <w:sz w:val="18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Close/>
  </wne:docEvents>
  <wne:mcds>
    <wne:mcd wne:macroName="TEMPLATEPROJECT.RAPPORTGENERATOR.RAPPORTGENERATOR" wne:name="TemplateProject.Rapportgenerator.Rapportgenerator" wne:bEncrypt="00" wne:cmg="56"/>
    <wne:mcd wne:macroName="TEMPLATEPROJECT.RAPPORTGENERATOR.LEES_WORDIO" wne:name="TemplateProject.Rapportgenerator.Lees_WordIO" wne:bEncrypt="00" wne:cmg="56"/>
    <wne:mcd wne:macroName="TEMPLATEPROJECT.RAPPORTGENERATOR.ORIGINELE_TEKST_WEGHALEN" wne:name="TemplateProject.Rapportgenerator.Originele_Tekst_Weghalen" wne:bEncrypt="00" wne:cmg="56"/>
    <wne:mcd wne:macroName="TEMPLATEPROJECT.RAPPORTGENERATOR.WHA" wne:name="TemplateProject.Rapportgenerator.WHA" wne:bEncrypt="00" wne:cmg="56"/>
    <wne:mcd wne:macroName="TEMPLATEPROJECT.RAPPORTGENERATOR.PA" wne:name="TemplateProject.Rapportgenerator.PA" wne:bEncrypt="00" wne:cmg="56"/>
    <wne:mcd wne:macroName="TEMPLATEPROJECT.MOD_EMAIL.VERZEND_EMAIL" wne:name="TemplateProject.Mod_Email.Verzend_Email" wne:bEncrypt="00" wne:cmg="56"/>
    <wne:mcd wne:macroName="TEMPLATEPROJECT.RAPPORTGENERATOR.AUTONEW" wne:name="TemplateProject.Rapportgenerator.AutoNew" wne:bEncrypt="00" wne:cmg="56"/>
    <wne:mcd wne:macroName="TEMPLATEPROJECT.MOD_EMAIL.KOPIE_WN_TEXTBOX" wne:name="TemplateProject.Mod_Email.Kopie_WN_Textbox" wne:bEncrypt="00" wne:cmg="56"/>
    <wne:mcd wne:macroName="TEMPLATEPROJECT.MOD_EMAIL.KOPIE_WN_VERVANG_ADDRESSERING" wne:name="TemplateProject.Mod_Email.Kopie_WN_vervang_addressering" wne:bEncrypt="00" wne:cmg="56"/>
    <wne:mcd wne:macroName="TEMPLATEPROJECT.MOD_EMAIL.AFZENDER_TEKSTVAK_AANPASSEN" wne:name="TemplateProject.Mod_Email.Afzender_Tekstvak_Aanpassen" wne:bEncrypt="00" wne:cmg="56"/>
    <wne:mcd wne:macroName="TEMPLATEPROJECT.RAPPORTGENERATOR.AUTOEXEC" wne:name="TemplateProject.Rapportgenerator.AutoExec" wne:bEncrypt="00" wne:cmg="56"/>
    <wne:mcd wne:macroName="TEMPLATEPROJECT.RAPPORTGENERATOR.MAAK_HYPERLINKS" wne:name="TemplateProject.Rapportgenerator.Maak_Hyperlinks" wne:bEncrypt="00" wne:cmg="56"/>
    <wne:mcd wne:macroName="TEMPLATEPROJECT.INI.ACTIVITEITGEGEVENS_UIT_WORDIO_OPSLAAN_IN_INI" wne:name="TemplateProject.Ini.Activiteitgegevens_Uit_WordIO_Opslaan_In_Ini" wne:bEncrypt="00" wne:cmg="56"/>
    <wne:mcd wne:macroName="TEMPLATEPROJECT.INI.ACTIVITEITGEGEVENS_UIT_INI_OPSLAAN_IN_WORDIO" wne:name="TemplateProject.Ini.Activiteitgegevens_Uit_Ini_Opslaan_In_WordIO" wne:bEncrypt="00" wne:cmg="56"/>
    <wne:mcd wne:macroName="TEMPLATEPROJECT.RAPPORTGENERATOR.IZP" wne:name="TemplateProject.Rapportgenerator.IZP" wne:bEncrypt="00" wne:cmg="56"/>
    <wne:mcd wne:macroName="TEMPLATEPROJECT.RAPPORTGENERATOR.AUTOOPEN" wne:name="TemplateProject.Rapportgenerator.AutoOpen" wne:bEncrypt="00" wne:cmg="56"/>
    <wne:mcd wne:macroName="TEMPLATEPROJECT.RIBBON.TEST" wne:name="TemplateProject.Ribbon.test" wne:bEncrypt="00" wne:cmg="56"/>
    <wne:mcd wne:macroName="TEMPLATEPROJECT.RAPPORTGENERATOR.KOPIEER_BRIEFTEKST" wne:name="TemplateProject.Rapportgenerator.Kopieer_Brieftekst" wne:bEncrypt="00" wne:cmg="56"/>
    <wne:mcd wne:macroName="TEMPLATEPROJECT.UPDATE.UPDATE_BESTANDEN" wne:name="TemplateProject.Update.Update_Bestanden" wne:bEncrypt="00" wne:cmg="56"/>
    <wne:mcd wne:macroName="TEMPLATEPROJECT.MAIN.BEVEILIGING_AAN" wne:name="TemplateProject.Main.Beveiliging_Aan" wne:bEncrypt="00" wne:cmg="56"/>
    <wne:mcd wne:macroName="TEMPLATEPROJECT.MAIN.BEVEILIGING_UIT" wne:name="TemplateProject.Main.Beveiliging_Uit" wne:bEncrypt="00" wne:cmg="56"/>
    <wne:mcd wne:macroName="TEMPLATEPROJECT.MAIN.BOOKMARKAAN" wne:name="TemplateProject.Main.BookMarkAan" wne:bEncrypt="00" wne:cmg="56"/>
    <wne:mcd wne:macroName="TEMPLATEPROJECT.MAIN.BOOKMARKUIT" wne:name="TemplateProject.Main.BookMarkUit" wne:bEncrypt="00" wne:cmg="56"/>
    <wne:mcd wne:macroName="TEMPLATEPROJECT.MAIN.HAAKJES_AANUIT" wne:name="TemplateProject.Main.Haakjes_AanUit" wne:bEncrypt="00" wne:cmg="56"/>
    <wne:mcd wne:macroName="TEMPLATEPROJECT.MAIN.PA_MAIN" wne:name="TemplateProject.Main.PA_Main" wne:bEncrypt="00" wne:cmg="56"/>
    <wne:mcd wne:macroName="TEMPLATEPROJECT.MAIN.SJABLOONTEST" wne:name="TemplateProject.Main.SjabloonTest" wne:bEncrypt="00" wne:cmg="56"/>
    <wne:mcd wne:macroName="TEMPLATEPROJECT.MODIFTHEN.FORMBEVEILIGINGAAN" wne:name="TemplateProject.ModIfThen.FormBeveiligingAan" wne:bEncrypt="00" wne:cmg="56"/>
    <wne:mcd wne:macroName="TEMPLATEPROJECT.MODIFTHEN.SPELLING_AAN" wne:name="TemplateProject.ModIfThen.Spelling_Aan" wne:bEncrypt="00" wne:cmg="56"/>
    <wne:mcd wne:macroName="TEMPLATEPROJECT.MODULE_ARBO_TOTAAL.FF_VERVANGEN" wne:name="TemplateProject.Module_Arbo_Totaal.FF_vervangen" wne:bEncrypt="00" wne:cmg="56"/>
    <wne:mcd wne:macroName="TEMPLATEPROJECT.MODULE_ARBO_TOTAAL.FORMBEVEILIGINGAAN" wne:name="TemplateProject.Module_Arbo_Totaal.FormBeveiligingAan" wne:bEncrypt="00" wne:cmg="56"/>
    <wne:mcd wne:macroName="TEMPLATEPROJECT.MODULE_ARBO_TOTAAL.FORMBEVEILIGINGUIT" wne:name="TemplateProject.Module_Arbo_Totaal.FormBeveiligingUit" wne:bEncrypt="00" wne:cmg="56"/>
    <wne:mcd wne:macroName="TEMPLATEPROJECT.MODULE_ARBO_TOTAAL.HAAL_ADVIES" wne:name="TemplateProject.Module_Arbo_Totaal.Haal_Advies" wne:bEncrypt="00" wne:cmg="56"/>
    <wne:mcd wne:macroName="TEMPLATEPROJECT.MODULE_ARBO_TOTAAL.HAAL_CONCLUSIE" wne:name="TemplateProject.Module_Arbo_Totaal.Haal_Conclusie" wne:bEncrypt="00" wne:cmg="56"/>
    <wne:mcd wne:macroName="TEMPLATEPROJECT.MODULE_ARBO_TOTAAL.HAAL_DATA" wne:name="TemplateProject.Module_Arbo_Totaal.Haal_Data" wne:bEncrypt="00" wne:cmg="56"/>
    <wne:mcd wne:macroName="TEMPLATEPROJECT.MODULE_ARBO_TOTAAL.HAAL_FOLDER_BESPROKEN" wne:name="TemplateProject.Module_Arbo_Totaal.Haal_Folder_Besproken" wne:bEncrypt="00" wne:cmg="56"/>
    <wne:mcd wne:macroName="TEMPLATEPROJECT.MODULE_ARBO_TOTAAL.HAAL_NIVEAU" wne:name="TemplateProject.Module_Arbo_Totaal.Haal_Niveau" wne:bEncrypt="00" wne:cmg="56"/>
    <wne:mcd wne:macroName="TEMPLATEPROJECT.MODULE_ARBO_TOTAAL.HAAL_REDEN_VERZUIM" wne:name="TemplateProject.Module_Arbo_Totaal.Haal_Reden_Verzuim" wne:bEncrypt="00" wne:cmg="56"/>
    <wne:mcd wne:macroName="TEMPLATEPROJECT.MODULE_ARBO_TOTAAL.HAAL_ROOSTER" wne:name="TemplateProject.Module_Arbo_Totaal.Haal_Rooster" wne:bEncrypt="00" wne:cmg="56"/>
    <wne:mcd wne:macroName="TEMPLATEPROJECT.MODULE_ARBO_TOTAAL.HAALA2000WAARDEN" wne:name="TemplateProject.Module_Arbo_Totaal.HaalA2000Waarden" wne:bEncrypt="00" wne:cmg="56"/>
    <wne:mcd wne:macroName="TEMPLATEPROJECT.MODULE_ARBO_TOTAAL.HOKJES_VASTZETEN" wne:name="TemplateProject.Module_Arbo_Totaal.Hokjes_Vastzeten" wne:bEncrypt="00" wne:cmg="56"/>
    <wne:mcd wne:macroName="TEMPLATEPROJECT.MODULE_ARBO_TOTAAL.WVP_DOCUMENTSELECTIE" wne:name="TemplateProject.Module_Arbo_Totaal.WVP_DocumentSelectie" wne:bEncrypt="00" wne:cmg="56"/>
    <wne:mcd wne:macroName="TEMPLATEPROJECT.MODULE_ARBO_TOTAAL.ZET_ADVIES" wne:name="TemplateProject.Module_Arbo_Totaal.Zet_Advies" wne:bEncrypt="00" wne:cmg="56"/>
    <wne:mcd wne:macroName="TEMPLATEPROJECT.MODULE_ARBO_TOTAAL.ZET_CONCLUSIE" wne:name="TemplateProject.Module_Arbo_Totaal.Zet_Conclusie" wne:bEncrypt="00" wne:cmg="56"/>
    <wne:mcd wne:macroName="TEMPLATEPROJECT.MODULE_ARBO_TOTAAL.ZET_DATA" wne:name="TemplateProject.Module_Arbo_Totaal.Zet_Data" wne:bEncrypt="00" wne:cmg="56"/>
    <wne:mcd wne:macroName="TEMPLATEPROJECT.MODULE_ARBO_TOTAAL.ZET_FOLDER_BESPROKEN" wne:name="TemplateProject.Module_Arbo_Totaal.Zet_Folder_Besproken" wne:bEncrypt="00" wne:cmg="56"/>
    <wne:mcd wne:macroName="TEMPLATEPROJECT.MODULE_ARBO_TOTAAL.ZET_NIVEAU" wne:name="TemplateProject.Module_Arbo_Totaal.Zet_Niveau" wne:bEncrypt="00" wne:cmg="56"/>
    <wne:mcd wne:macroName="TEMPLATEPROJECT.MODULE_ARBO_TOTAAL.ZET_ROOSTER" wne:name="TemplateProject.Module_Arbo_Totaal.Zet_Rooster" wne:bEncrypt="00" wne:cmg="56"/>
    <wne:mcd wne:macroName="TEMPLATEPROJECT.MODULE_ARBO_TOTAAL.ZETWAARDEN" wne:name="TemplateProject.Module_Arbo_Totaal.Zetwaarden" wne:bEncrypt="00" wne:cmg="56"/>
    <wne:mcd wne:macroName="TEMPLATEPROJECT.MODULEPUBLICPROC.AFG_VAR_TOEKENNEN" wne:name="TemplateProject.ModulePublicProc.Afg_Var_Toekennen" wne:bEncrypt="00" wne:cmg="56"/>
    <wne:mcd wne:macroName="TEMPLATEPROJECT.MODULEVAR.INIVARIABELEN" wne:name="TemplateProject.ModuleVar.IniVariabelen" wne:bEncrypt="00" wne:cmg="56"/>
    <wne:mcd wne:macroName="TEMPLATEPROJECT.MODULEVARLOC.INILOCALEVARIABELEN" wne:name="TemplateProject.ModuleVarLoc.IniLocaleVariabelen" wne:bEncrypt="00" wne:cmg="56"/>
    <wne:mcd wne:macroName="TEMPLATEPROJECT.MODULEVARLOC.TAAKBALK" wne:name="TemplateProject.ModuleVarLoc.Taakbalk" wne:bEncrypt="00" wne:cmg="56"/>
    <wne:mcd wne:macroName="TEMPLATEPROJECT.NEWMACROS.YYU" wne:name="TemplateProject.NewMacros.YYu" wne:bEncrypt="00" wne:cmg="56"/>
    <wne:mcd wne:macroName="TEMPLATEPROJECT.MOD_ANDERPA.HAAL_DATA_ANDERE_PA" wne:name="TemplateProject.Mod_AnderPA.Haal_Data_Andere_PA" wne:bEncrypt="00" wne:cmg="56"/>
    <wne:mcd wne:macroName="TEMPLATEPROJECT.MOD_ANDERPA.MAIN_ANDERE_PA" wne:name="TemplateProject.Mod_AnderPA.Main_Andere_PA" wne:bEncrypt="00" wne:cmg="56"/>
    <wne:mcd wne:macroName="TEMPLATEPROJECT.MOD_ANDERPA.MAIN_ANDERE_PA2" wne:name="TemplateProject.Mod_AnderPA.Main_Andere_PA2" wne:bEncrypt="00" wne:cmg="56"/>
    <wne:mcd wne:macroName="TEMPLATEPROJECT.TOOLS.CLEARCLIPBOARD" wne:name="TemplateProject.Tools.ClearClipboard" wne:bEncrypt="00" wne:cmg="56"/>
    <wne:mcd wne:macroName="TEMPLATEPROJECT.UPDATE.CHECK_FIRSTRUN" wne:name="TemplateProject.Update.Check_FirstRun" wne:bEncrypt="00" wne:cmg="56"/>
    <wne:mcd wne:macroName="TEMPLATEPROJECT.TOOLS.PSN_GID_NAAR_DOCUMENTPROPERTIES" wne:name="TemplateProject.Tools.PSN_GID_naar_DocumentProperties" wne:bEncrypt="00" wne:cmg="56"/>
    <wne:mcd wne:macroName="TEMPLATEPROJECT.TOOLS.WORDIO_NAAR_DOCUMENT" wne:name="TemplateProject.Tools.WordIo_Naar_Document" wne:bEncrypt="00" wne:cmg="56"/>
    <wne:mcd wne:macroName="TEMPLATEPROJECT.PDF.MAAK_PDF" wne:name="TemplateProject.PDF.Maak_PDF" wne:bEncrypt="00" wne:cmg="56"/>
    <wne:mcd wne:macroName="TEMPLATEPROJECT.TOOLS.MAAK_KLEMBORD_LEEG" wne:name="TemplateProject.Tools.Maak_Klembord_Leeg" wne:bEncrypt="00" wne:cmg="56"/>
    <wne:mcd wne:macroName="TEMPLATEPROJECT.INI.SCHRIJF_TIJD_VERZENDEN_IN_INI" wne:name="TemplateProject.Ini.Schrijf_Tijd_Verzenden_In_Ini" wne:bEncrypt="00" wne:cmg="56"/>
    <wne:mcd wne:macroName="TEMPLATEPROJECT.RAPPORTGENERATOR.UITNODIGING" wne:name="TemplateProject.Rapportgenerator.Uitnodiging" wne:bEncrypt="00" wne:cmg="56"/>
    <wne:mcd wne:macroName="TEMPLATEPROJECT.RAPPORTGENERATOR.LEES_OUTLOOK_CONTACT" wne:name="TemplateProject.Rapportgenerator.Lees_Outlook_Contact" wne:bEncrypt="00" wne:cmg="56"/>
    <wne:mcd wne:macroName="TEMPLATEPROJECT.RAPPORTGENERATOR.REGISTER_EVENT_HANDLER" wne:name="TemplateProject.Rapportgenerator.Register_Event_Handler" wne:bEncrypt="00" wne:cmg="56"/>
    <wne:mcd wne:macroName="TEMPLATEPROJECT.MOD_EMAIL.VERZEND_LATER" wne:name="TemplateProject.Mod_Email.Verzend_Later" wne:bEncrypt="00" wne:cmg="56"/>
    <wne:mcd wne:macroName="TEMPLATEPROJECT.NEWMACROS.TESTEN_ZOEK_OUTLOOK_CONTACT" wne:name="TemplateProject.NewMacros.testen_Zoek_Outlook_Contact" wne:bEncrypt="00" wne:cmg="56"/>
    <wne:mcd wne:macroName="TEMPLATEPROJECT.MOD_EMAIL.VERWIJDER_MEDCARE_VERJAARDAGEN" wne:name="TemplateProject.Mod_Email.Verwijder_Medcare_Verjaardagen" wne:bEncrypt="00" wne:cmg="56"/>
    <wne:mcd wne:macroName="TEMPLATEPROJECT.MOD_EMAIL.GENERICTEST" wne:name="TemplateProject.Mod_Email.GenericTest" wne:bEncrypt="00" wne:cmg="56"/>
    <wne:mcd wne:macroName="TEMPLATEPROJECT.MOD_EMAIL.SLA_OP_ALS_WORD_VOOR_VERZENDEN" wne:name="TemplateProject.Mod_Email.Sla_Op_Als_Word_Voor_Verzenden" wne:bEncrypt="00" wne:cmg="56"/>
    <wne:mcd wne:macroName="TEMPLATEPROJECT.TOOLS.HUIDIGEBESTANDVERWIJDEREN" wne:name="TemplateProject.Tools.HuidigeBestandVerwijder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1.xml"/><Relationship Id="rId7" Type="http://schemas.openxmlformats.org/officeDocument/2006/relationships/footnotes" Target="footnotes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_rels/customUI.xml.rels><?xml version="1.0" encoding="UTF-8" standalone="yes"?>
<Relationships xmlns="http://schemas.openxmlformats.org/package/2006/relationships"><Relationship Id="_x0038_242988" Type="http://schemas.openxmlformats.org/officeDocument/2006/relationships/image" Target="images/_x0038_242988.png"/><Relationship Id="RapGen_png" Type="http://schemas.openxmlformats.org/officeDocument/2006/relationships/image" Target="images/RapGen_png.png"/><Relationship Id="pdf" Type="http://schemas.openxmlformats.org/officeDocument/2006/relationships/image" Target="images/pdf.png"/><Relationship Id="word" Type="http://schemas.openxmlformats.org/officeDocument/2006/relationships/image" Target="images/word.png"/><Relationship Id="mail_print_png" Type="http://schemas.openxmlformats.org/officeDocument/2006/relationships/image" Target="images/mail_print_png.png"/><Relationship Id="no_happy-birthday" Type="http://schemas.openxmlformats.org/officeDocument/2006/relationships/image" Target="images/no_happy-birthday.png"/></Relationships>
</file>

<file path=customUI/customUI.xml><?xml version="1.0" encoding="utf-8"?>
<!--RibbonX Visual Designer 1.94 for Microsoft Word 16.0. XML Code produced on 2017-01-11-->
<customUI xmlns="http://schemas.microsoft.com/office/2006/01/customui" onLoad="Ribbon_On_Load">
  <ribbon>
    <tabs>
      <tab id="TabRapGen" label="Rapportgenerator" visible="true">
        <group id="GroupRapGen" label="Rapportgenerator" visible="true">
          <button description="Rapportgenerator" enabled="true" id="ButtonRapGen" image="RapGen_png" label="Rapportgenerator" showImage="true" showLabel="true" size="large" visible="true" onAction="Rapportgenerator_Click"/>
          <button description="Verjaardagen Verwijderen" enabled="true" id="No_Birthday" image="no_happy-birthday" label="Verjaardagen Verwijderen" showImage="true" showLabel="true" size="large" visible="true" onAction="No_Birthday_Click"/>
          <button description="Naar PDF" enabled="true" id="ButtonPDF" image="pdf" label="Naar PDF" showImage="true" showLabel="true" size="large" visible="true" onAction="PDF_Click"/>
          <button description="Naar DOCX" enabled="true" id="ButtonDOCX" image="word" label="Naar DOCX" showImage="true" showLabel="true" size="large" visible="true" onAction="Email_Word_Click"/>
          <button description="Verzenden_Printen" enabled="true" id="ButtonMailPrint" image="mail_print_png" label="Verzenden/Printen" showImage="true" showLabel="true" size="large" visible="true" onAction="Verzenden_Click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99696-842A-498A-AC08-DA8744BA3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rapportgenerator</Template>
  <TotalTime>2312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HumanCapitalCare B.V.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Herman Scheffer</dc:creator>
  <cp:keywords/>
  <dc:description/>
  <cp:lastModifiedBy>Petra Scheffer</cp:lastModifiedBy>
  <cp:revision>312</cp:revision>
  <cp:lastPrinted>2017-01-05T14:59:00Z</cp:lastPrinted>
  <dcterms:created xsi:type="dcterms:W3CDTF">2021-08-30T17:49:00Z</dcterms:created>
  <dcterms:modified xsi:type="dcterms:W3CDTF">2025-02-19T18:32:00Z</dcterms:modified>
</cp:coreProperties>
</file>